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W w:w="10512" w:type="dxa"/>
        <w:jc w:val="center"/>
        <w:tblLook w:val="04A0" w:firstRow="1" w:lastRow="0" w:firstColumn="1" w:lastColumn="0" w:noHBand="0" w:noVBand="1"/>
      </w:tblPr>
      <w:tblGrid>
        <w:gridCol w:w="3539"/>
        <w:gridCol w:w="425"/>
        <w:gridCol w:w="284"/>
        <w:gridCol w:w="1701"/>
        <w:gridCol w:w="1076"/>
        <w:gridCol w:w="625"/>
        <w:gridCol w:w="1984"/>
        <w:gridCol w:w="878"/>
      </w:tblGrid>
      <w:tr w:rsidR="006E36D5" w:rsidRPr="00F90A66" w14:paraId="100D4D23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4650BFF0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Başlığı</w:t>
            </w:r>
          </w:p>
        </w:tc>
        <w:tc>
          <w:tcPr>
            <w:tcW w:w="6973" w:type="dxa"/>
            <w:gridSpan w:val="7"/>
            <w:vAlign w:val="center"/>
          </w:tcPr>
          <w:p w14:paraId="22E0403E" w14:textId="43338BB1" w:rsidR="006E36D5" w:rsidRPr="00F90A66" w:rsidRDefault="00CA1060" w:rsidP="00685ADF">
            <w:pPr>
              <w:rPr>
                <w:rFonts w:cstheme="minorHAnsi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Etkileşimli e-öğrenme Modülü Geliştirme Projesi, Ölçme Sistemleri</w:t>
            </w:r>
          </w:p>
        </w:tc>
      </w:tr>
      <w:tr w:rsidR="006E36D5" w:rsidRPr="00F90A66" w14:paraId="3316BA8F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6954FD8C" w14:textId="77777777" w:rsidR="006E36D5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 Detayı</w:t>
            </w:r>
          </w:p>
        </w:tc>
        <w:tc>
          <w:tcPr>
            <w:tcW w:w="6973" w:type="dxa"/>
            <w:gridSpan w:val="7"/>
            <w:vAlign w:val="center"/>
          </w:tcPr>
          <w:p w14:paraId="7C8FC8C9" w14:textId="77777777" w:rsidR="006E36D5" w:rsidRPr="00685ADF" w:rsidRDefault="00685ADF" w:rsidP="00685ADF">
            <w:pPr>
              <w:rPr>
                <w:rFonts w:cstheme="minorHAnsi"/>
                <w:i/>
                <w:iCs/>
                <w:sz w:val="18"/>
                <w:szCs w:val="18"/>
              </w:rPr>
            </w:pPr>
            <w:r w:rsidRPr="00685ADF">
              <w:rPr>
                <w:rFonts w:cstheme="minorHAnsi"/>
                <w:i/>
                <w:iCs/>
                <w:sz w:val="18"/>
                <w:szCs w:val="18"/>
              </w:rPr>
              <w:t>*300 karakteri geçmeyecek şekilde toplantının ana gündeminin yazılması gerekmektedir.</w:t>
            </w:r>
          </w:p>
        </w:tc>
      </w:tr>
      <w:tr w:rsidR="00685ADF" w:rsidRPr="00F90A66" w14:paraId="306A893A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9FFDD63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Tarihi</w:t>
            </w:r>
          </w:p>
        </w:tc>
        <w:tc>
          <w:tcPr>
            <w:tcW w:w="6973" w:type="dxa"/>
            <w:gridSpan w:val="7"/>
            <w:vAlign w:val="center"/>
          </w:tcPr>
          <w:p w14:paraId="37DCE5D9" w14:textId="33A259E7" w:rsidR="00685ADF" w:rsidRPr="00F90A66" w:rsidRDefault="00CA1060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29.05.2025</w:t>
            </w:r>
          </w:p>
        </w:tc>
      </w:tr>
      <w:tr w:rsidR="00685ADF" w:rsidRPr="00F90A66" w14:paraId="67A17886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021F5648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Saati</w:t>
            </w:r>
          </w:p>
        </w:tc>
        <w:tc>
          <w:tcPr>
            <w:tcW w:w="6973" w:type="dxa"/>
            <w:gridSpan w:val="7"/>
            <w:vAlign w:val="center"/>
          </w:tcPr>
          <w:p w14:paraId="073DC454" w14:textId="6762B55B" w:rsidR="00685ADF" w:rsidRPr="00F90A66" w:rsidRDefault="00011FD5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10.30</w:t>
            </w:r>
          </w:p>
        </w:tc>
      </w:tr>
      <w:tr w:rsidR="00685ADF" w:rsidRPr="00F90A66" w14:paraId="07015E02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38998B61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 Yeri</w:t>
            </w:r>
            <w:r>
              <w:rPr>
                <w:rFonts w:cstheme="minorHAnsi"/>
                <w:b/>
              </w:rPr>
              <w:t xml:space="preserve"> ve Adresi</w:t>
            </w:r>
          </w:p>
        </w:tc>
        <w:tc>
          <w:tcPr>
            <w:tcW w:w="6973" w:type="dxa"/>
            <w:gridSpan w:val="7"/>
            <w:vAlign w:val="center"/>
          </w:tcPr>
          <w:p w14:paraId="7584E991" w14:textId="61CA3DAC" w:rsidR="00685ADF" w:rsidRPr="00F90A66" w:rsidRDefault="00011FD5" w:rsidP="00685ADF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Teams</w:t>
            </w:r>
            <w:proofErr w:type="spellEnd"/>
          </w:p>
        </w:tc>
      </w:tr>
      <w:tr w:rsidR="00685ADF" w:rsidRPr="00F90A66" w14:paraId="28A7E1B5" w14:textId="77777777" w:rsidTr="00685ADF">
        <w:trPr>
          <w:trHeight w:val="454"/>
          <w:jc w:val="center"/>
        </w:trPr>
        <w:tc>
          <w:tcPr>
            <w:tcW w:w="3539" w:type="dxa"/>
            <w:vAlign w:val="center"/>
          </w:tcPr>
          <w:p w14:paraId="5A802FCB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 w:rsidRPr="00F90A66">
              <w:rPr>
                <w:rFonts w:cstheme="minorHAnsi"/>
                <w:b/>
              </w:rPr>
              <w:t>Toplantıyı Düzenleyen Birim/Ekip</w:t>
            </w:r>
          </w:p>
        </w:tc>
        <w:tc>
          <w:tcPr>
            <w:tcW w:w="6973" w:type="dxa"/>
            <w:gridSpan w:val="7"/>
            <w:tcBorders>
              <w:bottom w:val="nil"/>
            </w:tcBorders>
            <w:vAlign w:val="center"/>
          </w:tcPr>
          <w:p w14:paraId="02B65A03" w14:textId="537E77C5" w:rsidR="00685ADF" w:rsidRPr="00F90A66" w:rsidRDefault="00011FD5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ÖGEK</w:t>
            </w:r>
          </w:p>
        </w:tc>
      </w:tr>
      <w:tr w:rsidR="00685ADF" w:rsidRPr="00F90A66" w14:paraId="2E47D788" w14:textId="77777777" w:rsidTr="00685ADF">
        <w:trPr>
          <w:trHeight w:val="454"/>
          <w:jc w:val="center"/>
        </w:trPr>
        <w:tc>
          <w:tcPr>
            <w:tcW w:w="3539" w:type="dxa"/>
            <w:tcBorders>
              <w:right w:val="single" w:sz="4" w:space="0" w:color="auto"/>
            </w:tcBorders>
            <w:vAlign w:val="center"/>
          </w:tcPr>
          <w:p w14:paraId="4B8AB492" w14:textId="77777777" w:rsidR="00685ADF" w:rsidRPr="00F90A66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Toplantının Yayımlanma Şekli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3E3163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31A804" wp14:editId="0C0761AC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29210</wp:posOffset>
                      </wp:positionV>
                      <wp:extent cx="198120" cy="137160"/>
                      <wp:effectExtent l="0" t="0" r="11430" b="1524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6074AE" id="Dikdörtgen 1" o:spid="_x0000_s1026" style="position:absolute;margin-left:4.2pt;margin-top:2.3pt;width:15.6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96F78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Özel </w:t>
            </w:r>
            <w:r w:rsidRPr="00685ADF">
              <w:rPr>
                <w:rFonts w:cstheme="minorHAnsi"/>
                <w:sz w:val="16"/>
                <w:szCs w:val="16"/>
              </w:rPr>
              <w:t>(Kamuoyu ile paylaşılmayacak.)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361387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3AAA27" wp14:editId="6F9E5187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20955</wp:posOffset>
                      </wp:positionV>
                      <wp:extent cx="198120" cy="137160"/>
                      <wp:effectExtent l="0" t="0" r="11430" b="15240"/>
                      <wp:wrapNone/>
                      <wp:docPr id="3" name="Dikdörtge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812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AB5AC" id="Dikdörtgen 3" o:spid="_x0000_s1026" style="position:absolute;margin-left:4.2pt;margin-top:1.65pt;width:15.6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2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80014" w14:textId="77777777" w:rsidR="00685ADF" w:rsidRPr="00F90A66" w:rsidRDefault="00685ADF" w:rsidP="00685ADF">
            <w:pPr>
              <w:rPr>
                <w:rFonts w:cstheme="minorHAnsi"/>
              </w:rPr>
            </w:pPr>
            <w:r>
              <w:rPr>
                <w:rFonts w:cstheme="minorHAnsi"/>
              </w:rPr>
              <w:t>Herkese Açık</w:t>
            </w:r>
          </w:p>
        </w:tc>
      </w:tr>
      <w:tr w:rsidR="00685ADF" w:rsidRPr="00F90A66" w14:paraId="744649F6" w14:textId="77777777" w:rsidTr="00011FD5">
        <w:trPr>
          <w:trHeight w:val="124"/>
          <w:jc w:val="center"/>
        </w:trPr>
        <w:tc>
          <w:tcPr>
            <w:tcW w:w="3539" w:type="dxa"/>
            <w:tcBorders>
              <w:bottom w:val="nil"/>
            </w:tcBorders>
            <w:vAlign w:val="center"/>
          </w:tcPr>
          <w:p w14:paraId="1524553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Toplantıya Katılanlar</w:t>
            </w:r>
          </w:p>
        </w:tc>
        <w:tc>
          <w:tcPr>
            <w:tcW w:w="2410" w:type="dxa"/>
            <w:gridSpan w:val="3"/>
          </w:tcPr>
          <w:p w14:paraId="2DE5425F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Adı S</w:t>
            </w:r>
            <w:r w:rsidRPr="000C19ED">
              <w:rPr>
                <w:rFonts w:cstheme="minorHAnsi"/>
                <w:b/>
              </w:rPr>
              <w:t>oyadı</w:t>
            </w:r>
          </w:p>
        </w:tc>
        <w:tc>
          <w:tcPr>
            <w:tcW w:w="3685" w:type="dxa"/>
            <w:gridSpan w:val="3"/>
          </w:tcPr>
          <w:p w14:paraId="4F2FFCDE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Görevi</w:t>
            </w:r>
          </w:p>
        </w:tc>
        <w:tc>
          <w:tcPr>
            <w:tcW w:w="878" w:type="dxa"/>
          </w:tcPr>
          <w:p w14:paraId="7F04BFFD" w14:textId="77777777" w:rsidR="00685ADF" w:rsidRPr="000C19ED" w:rsidRDefault="00685ADF" w:rsidP="00685ADF">
            <w:pPr>
              <w:jc w:val="center"/>
              <w:rPr>
                <w:rFonts w:cstheme="minorHAnsi"/>
                <w:b/>
              </w:rPr>
            </w:pPr>
            <w:r w:rsidRPr="000C19ED">
              <w:rPr>
                <w:rFonts w:cstheme="minorHAnsi"/>
                <w:b/>
              </w:rPr>
              <w:t>İmza</w:t>
            </w:r>
          </w:p>
        </w:tc>
      </w:tr>
      <w:tr w:rsidR="00685ADF" w:rsidRPr="00F90A66" w14:paraId="6F08B3DD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479068B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A0E022F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 w14:paraId="56768669" w14:textId="46F7379E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Prof. Dr. Müge ARTAR</w:t>
            </w:r>
          </w:p>
        </w:tc>
        <w:tc>
          <w:tcPr>
            <w:tcW w:w="3685" w:type="dxa"/>
            <w:gridSpan w:val="3"/>
            <w:vAlign w:val="center"/>
          </w:tcPr>
          <w:p w14:paraId="1C0F52F9" w14:textId="22F839B3" w:rsidR="00685ADF" w:rsidRPr="00F90A66" w:rsidRDefault="00011FD5" w:rsidP="00685ADF">
            <w:pPr>
              <w:jc w:val="both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Beşeri</w:t>
            </w:r>
            <w:proofErr w:type="gramEnd"/>
            <w:r>
              <w:rPr>
                <w:rFonts w:cstheme="minorHAnsi"/>
              </w:rPr>
              <w:t xml:space="preserve"> Bilimler Fakültesi Dekanı</w:t>
            </w:r>
          </w:p>
        </w:tc>
        <w:tc>
          <w:tcPr>
            <w:tcW w:w="878" w:type="dxa"/>
            <w:vAlign w:val="center"/>
          </w:tcPr>
          <w:p w14:paraId="12EED25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00BD8143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3BE9181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784D753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 w14:paraId="4E973A97" w14:textId="1598A72F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 xml:space="preserve">Doç. Dr. Derya </w:t>
            </w:r>
            <w:proofErr w:type="spellStart"/>
            <w:r w:rsidRPr="000B3B46">
              <w:rPr>
                <w:rFonts w:ascii="Times New Roman" w:hAnsi="Times New Roman" w:cs="Times New Roman"/>
              </w:rPr>
              <w:t>Atalan</w:t>
            </w:r>
            <w:proofErr w:type="spellEnd"/>
            <w:r w:rsidRPr="000B3B46">
              <w:rPr>
                <w:rFonts w:ascii="Times New Roman" w:hAnsi="Times New Roman" w:cs="Times New Roman"/>
              </w:rPr>
              <w:t xml:space="preserve"> Ergin</w:t>
            </w:r>
          </w:p>
        </w:tc>
        <w:tc>
          <w:tcPr>
            <w:tcW w:w="3685" w:type="dxa"/>
            <w:gridSpan w:val="3"/>
            <w:vAlign w:val="center"/>
          </w:tcPr>
          <w:p w14:paraId="1AAF8AE6" w14:textId="2758E239" w:rsidR="00685ADF" w:rsidRPr="00011FD5" w:rsidRDefault="00011FD5" w:rsidP="00011FD5">
            <w:pPr>
              <w:rPr>
                <w:rFonts w:ascii="Times New Roman" w:hAnsi="Times New Roman" w:cs="Times New Roman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3B46">
              <w:rPr>
                <w:rFonts w:ascii="Times New Roman" w:hAnsi="Times New Roman" w:cs="Times New Roman"/>
              </w:rPr>
              <w:t>Çocuk Gelişimi</w:t>
            </w:r>
            <w:r>
              <w:rPr>
                <w:rFonts w:ascii="Times New Roman" w:hAnsi="Times New Roman" w:cs="Times New Roman"/>
              </w:rPr>
              <w:t xml:space="preserve"> Öğretim Üyesi</w:t>
            </w:r>
          </w:p>
        </w:tc>
        <w:tc>
          <w:tcPr>
            <w:tcW w:w="878" w:type="dxa"/>
            <w:vAlign w:val="center"/>
          </w:tcPr>
          <w:p w14:paraId="5B705D7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0DEECD2E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0114863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B6D992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985" w:type="dxa"/>
            <w:gridSpan w:val="2"/>
            <w:vAlign w:val="center"/>
          </w:tcPr>
          <w:p w14:paraId="0699B38B" w14:textId="42288CF3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F97240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Dr. Öğretim Üyesi </w:t>
            </w:r>
            <w:r w:rsidRPr="007C750A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Gündüz Güngör</w:t>
            </w:r>
          </w:p>
        </w:tc>
        <w:tc>
          <w:tcPr>
            <w:tcW w:w="3685" w:type="dxa"/>
            <w:gridSpan w:val="3"/>
            <w:vAlign w:val="center"/>
          </w:tcPr>
          <w:p w14:paraId="51898713" w14:textId="25287DA0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97240">
              <w:rPr>
                <w:rFonts w:ascii="Times New Roman" w:hAnsi="Times New Roman" w:cs="Times New Roman"/>
              </w:rPr>
              <w:t>Çocuk Gelişimi Bölüm Başkanı</w:t>
            </w:r>
          </w:p>
        </w:tc>
        <w:tc>
          <w:tcPr>
            <w:tcW w:w="878" w:type="dxa"/>
            <w:vAlign w:val="center"/>
          </w:tcPr>
          <w:p w14:paraId="240FD1C2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28AB7823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D421F0D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CADF83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985" w:type="dxa"/>
            <w:gridSpan w:val="2"/>
            <w:vAlign w:val="center"/>
          </w:tcPr>
          <w:p w14:paraId="09170156" w14:textId="08969771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Dr. Öğr. Üyesi Fatma Duman</w:t>
            </w:r>
          </w:p>
        </w:tc>
        <w:tc>
          <w:tcPr>
            <w:tcW w:w="3685" w:type="dxa"/>
            <w:gridSpan w:val="3"/>
            <w:vAlign w:val="center"/>
          </w:tcPr>
          <w:p w14:paraId="529B070C" w14:textId="6BE471F1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0B3B46">
              <w:rPr>
                <w:rFonts w:ascii="Times New Roman" w:hAnsi="Times New Roman" w:cs="Times New Roman"/>
              </w:rPr>
              <w:t>Sağlık Bilimleri Yüksekokulu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3B46">
              <w:rPr>
                <w:rFonts w:ascii="Times New Roman" w:hAnsi="Times New Roman" w:cs="Times New Roman"/>
              </w:rPr>
              <w:t>Çocuk Gelişimi</w:t>
            </w:r>
            <w:r>
              <w:rPr>
                <w:rFonts w:ascii="Times New Roman" w:hAnsi="Times New Roman" w:cs="Times New Roman"/>
              </w:rPr>
              <w:t xml:space="preserve"> Öğretim Üyesi</w:t>
            </w:r>
          </w:p>
        </w:tc>
        <w:tc>
          <w:tcPr>
            <w:tcW w:w="878" w:type="dxa"/>
            <w:vAlign w:val="center"/>
          </w:tcPr>
          <w:p w14:paraId="206A4A27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2FBBC2EE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52C9282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29FD5D1E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985" w:type="dxa"/>
            <w:gridSpan w:val="2"/>
            <w:vAlign w:val="center"/>
          </w:tcPr>
          <w:p w14:paraId="77EA2435" w14:textId="07D948AC" w:rsidR="00685ADF" w:rsidRPr="00F90A66" w:rsidRDefault="00011FD5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Arş. Gör. İrem Turgut</w:t>
            </w:r>
          </w:p>
        </w:tc>
        <w:tc>
          <w:tcPr>
            <w:tcW w:w="3685" w:type="dxa"/>
            <w:gridSpan w:val="3"/>
            <w:vAlign w:val="center"/>
          </w:tcPr>
          <w:p w14:paraId="6C7BFD10" w14:textId="1F487479" w:rsidR="00685ADF" w:rsidRPr="00F90A66" w:rsidRDefault="00011FD5" w:rsidP="00685ADF">
            <w:pPr>
              <w:jc w:val="both"/>
              <w:rPr>
                <w:rFonts w:cstheme="minorHAnsi"/>
              </w:rPr>
            </w:pPr>
            <w:r w:rsidRPr="00F97240">
              <w:rPr>
                <w:rFonts w:ascii="Times New Roman" w:hAnsi="Times New Roman" w:cs="Times New Roman"/>
              </w:rPr>
              <w:t>Sekreterya</w:t>
            </w:r>
          </w:p>
        </w:tc>
        <w:tc>
          <w:tcPr>
            <w:tcW w:w="878" w:type="dxa"/>
            <w:vAlign w:val="center"/>
          </w:tcPr>
          <w:p w14:paraId="6BA839BC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433811A2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131F203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041E36DC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1985" w:type="dxa"/>
            <w:gridSpan w:val="2"/>
            <w:vAlign w:val="center"/>
          </w:tcPr>
          <w:p w14:paraId="162B3A44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1366F9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708BEE0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14E942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59095495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55FEC51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985" w:type="dxa"/>
            <w:gridSpan w:val="2"/>
            <w:vAlign w:val="center"/>
          </w:tcPr>
          <w:p w14:paraId="29DB47C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5C5DDAB6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179C5927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647419DC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nil"/>
            </w:tcBorders>
            <w:vAlign w:val="center"/>
          </w:tcPr>
          <w:p w14:paraId="11457CBE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</w:tcPr>
          <w:p w14:paraId="31CF50DA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1985" w:type="dxa"/>
            <w:gridSpan w:val="2"/>
            <w:vAlign w:val="center"/>
          </w:tcPr>
          <w:p w14:paraId="795D8E23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1522D7D8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vAlign w:val="center"/>
          </w:tcPr>
          <w:p w14:paraId="74BF2825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  <w:tr w:rsidR="00685ADF" w:rsidRPr="00F90A66" w14:paraId="745ED5FD" w14:textId="77777777" w:rsidTr="00011FD5">
        <w:trPr>
          <w:trHeight w:val="124"/>
          <w:jc w:val="center"/>
        </w:trPr>
        <w:tc>
          <w:tcPr>
            <w:tcW w:w="3539" w:type="dxa"/>
            <w:tcBorders>
              <w:top w:val="nil"/>
              <w:bottom w:val="single" w:sz="4" w:space="0" w:color="auto"/>
            </w:tcBorders>
            <w:vAlign w:val="center"/>
          </w:tcPr>
          <w:p w14:paraId="55110807" w14:textId="77777777" w:rsidR="00685ADF" w:rsidRDefault="00685ADF" w:rsidP="00685ADF">
            <w:pPr>
              <w:jc w:val="right"/>
              <w:rPr>
                <w:rFonts w:cstheme="minorHAnsi"/>
                <w:b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096DDF18" w14:textId="77777777" w:rsidR="00685ADF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14:paraId="57145A6F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auto"/>
            </w:tcBorders>
            <w:vAlign w:val="center"/>
          </w:tcPr>
          <w:p w14:paraId="42DE2F70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14:paraId="60CEB0BB" w14:textId="77777777" w:rsidR="00685ADF" w:rsidRPr="00F90A66" w:rsidRDefault="00685ADF" w:rsidP="00685ADF">
            <w:pPr>
              <w:jc w:val="both"/>
              <w:rPr>
                <w:rFonts w:cstheme="minorHAnsi"/>
              </w:rPr>
            </w:pPr>
          </w:p>
        </w:tc>
      </w:tr>
    </w:tbl>
    <w:p w14:paraId="754445DD" w14:textId="77777777" w:rsidR="000C19ED" w:rsidRDefault="000C19ED" w:rsidP="000C19ED">
      <w:pPr>
        <w:ind w:left="-709"/>
        <w:jc w:val="both"/>
        <w:rPr>
          <w:rFonts w:cstheme="minorHAnsi"/>
          <w:b/>
        </w:rPr>
      </w:pPr>
    </w:p>
    <w:p w14:paraId="57393255" w14:textId="77777777" w:rsidR="006E36D5" w:rsidRDefault="000C19ED" w:rsidP="000C19ED">
      <w:pPr>
        <w:ind w:left="-709"/>
        <w:jc w:val="both"/>
        <w:rPr>
          <w:rFonts w:cstheme="minorHAnsi"/>
          <w:b/>
        </w:rPr>
      </w:pPr>
      <w:r w:rsidRPr="00F90A66">
        <w:rPr>
          <w:rFonts w:cstheme="minorHAnsi"/>
          <w:b/>
        </w:rPr>
        <w:t>GÜNDEM MADDELERİ</w:t>
      </w:r>
    </w:p>
    <w:p w14:paraId="7E1C2763" w14:textId="4C408870" w:rsidR="00011FD5" w:rsidRPr="00CA1060" w:rsidRDefault="00CA1060" w:rsidP="00840348">
      <w:pPr>
        <w:jc w:val="both"/>
        <w:rPr>
          <w:rFonts w:ascii="Times New Roman" w:hAnsi="Times New Roman" w:cs="Times New Roman"/>
          <w:bCs/>
        </w:rPr>
      </w:pPr>
      <w:r w:rsidRPr="00CA1060">
        <w:rPr>
          <w:rFonts w:ascii="Times New Roman" w:hAnsi="Times New Roman" w:cs="Times New Roman"/>
          <w:bCs/>
        </w:rPr>
        <w:t>2024-2025 yılına ait faaliyet raporunun hazırlanması</w:t>
      </w:r>
    </w:p>
    <w:p w14:paraId="57CF9A06" w14:textId="5BDEF2AB" w:rsidR="00CA1060" w:rsidRDefault="00CA1060" w:rsidP="00840348">
      <w:pPr>
        <w:jc w:val="both"/>
        <w:rPr>
          <w:rFonts w:ascii="Times New Roman" w:eastAsia="Times New Roman" w:hAnsi="Times New Roman" w:cs="Times New Roman"/>
          <w:lang w:eastAsia="tr-TR"/>
        </w:rPr>
      </w:pPr>
      <w:r w:rsidRPr="00CA1060">
        <w:rPr>
          <w:rFonts w:ascii="Times New Roman" w:eastAsia="Times New Roman" w:hAnsi="Times New Roman" w:cs="Times New Roman"/>
          <w:lang w:eastAsia="tr-TR"/>
        </w:rPr>
        <w:t>Etkileşimli e-öğrenme Modülü Geliştirme Projesi ara rapor hazırlanması</w:t>
      </w:r>
    </w:p>
    <w:p w14:paraId="0A03DFAE" w14:textId="76636F98" w:rsidR="00CA1060" w:rsidRDefault="00CA1060" w:rsidP="00840348">
      <w:pPr>
        <w:jc w:val="both"/>
        <w:rPr>
          <w:rFonts w:ascii="Times New Roman" w:eastAsia="Times New Roman" w:hAnsi="Times New Roman" w:cs="Times New Roman"/>
          <w:lang w:eastAsia="tr-TR"/>
        </w:rPr>
      </w:pPr>
      <w:r>
        <w:rPr>
          <w:rFonts w:ascii="Times New Roman" w:eastAsia="Times New Roman" w:hAnsi="Times New Roman" w:cs="Times New Roman"/>
          <w:lang w:eastAsia="tr-TR"/>
        </w:rPr>
        <w:t>Modüllerin içeriklerinin görüşülmesi</w:t>
      </w:r>
    </w:p>
    <w:p w14:paraId="74B41284" w14:textId="5A1233E3" w:rsidR="00CA1060" w:rsidRDefault="00CA1060" w:rsidP="00840348">
      <w:pPr>
        <w:jc w:val="both"/>
        <w:rPr>
          <w:rFonts w:ascii="Times New Roman" w:eastAsia="Times New Roman" w:hAnsi="Times New Roman" w:cs="Times New Roman"/>
          <w:lang w:eastAsia="tr-TR"/>
        </w:rPr>
      </w:pPr>
      <w:r>
        <w:rPr>
          <w:rFonts w:ascii="Times New Roman" w:eastAsia="Times New Roman" w:hAnsi="Times New Roman" w:cs="Times New Roman"/>
          <w:lang w:eastAsia="tr-TR"/>
        </w:rPr>
        <w:t>KMYO tarafından talep edilmiş olan 13 ve 14. ölçme sistemlerinin değerlendirilmesi</w:t>
      </w:r>
    </w:p>
    <w:p w14:paraId="25ADCB61" w14:textId="77777777" w:rsidR="00CA1060" w:rsidRPr="00CA1060" w:rsidRDefault="00CA1060" w:rsidP="00840348">
      <w:pPr>
        <w:jc w:val="both"/>
        <w:rPr>
          <w:rFonts w:ascii="Times New Roman" w:hAnsi="Times New Roman" w:cs="Times New Roman"/>
          <w:b/>
        </w:rPr>
      </w:pPr>
    </w:p>
    <w:p w14:paraId="65F17D8A" w14:textId="41828B14" w:rsidR="006E36D5" w:rsidRDefault="000C19ED" w:rsidP="000C19ED">
      <w:pPr>
        <w:ind w:left="-709"/>
        <w:jc w:val="both"/>
        <w:rPr>
          <w:rFonts w:cstheme="minorHAnsi"/>
          <w:b/>
        </w:rPr>
      </w:pPr>
      <w:r w:rsidRPr="000C19ED">
        <w:rPr>
          <w:rFonts w:cstheme="minorHAnsi"/>
          <w:b/>
        </w:rPr>
        <w:t>ALINAN KARARLAR</w:t>
      </w:r>
    </w:p>
    <w:tbl>
      <w:tblPr>
        <w:tblW w:w="92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1095"/>
        <w:gridCol w:w="3793"/>
        <w:gridCol w:w="996"/>
        <w:gridCol w:w="491"/>
        <w:gridCol w:w="2329"/>
      </w:tblGrid>
      <w:tr w:rsidR="00277982" w:rsidRPr="00277982" w14:paraId="7227A4B2" w14:textId="77777777" w:rsidTr="00277982">
        <w:trPr>
          <w:trHeight w:val="300"/>
          <w:jc w:val="center"/>
        </w:trPr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00F6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NO</w:t>
            </w:r>
          </w:p>
        </w:tc>
        <w:tc>
          <w:tcPr>
            <w:tcW w:w="6375" w:type="dxa"/>
            <w:gridSpan w:val="4"/>
            <w:shd w:val="clear" w:color="000000" w:fill="F2F2F2"/>
            <w:vAlign w:val="center"/>
            <w:hideMark/>
          </w:tcPr>
          <w:p w14:paraId="419D12E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 ALINAN KARAR</w:t>
            </w:r>
          </w:p>
        </w:tc>
        <w:tc>
          <w:tcPr>
            <w:tcW w:w="2329" w:type="dxa"/>
            <w:shd w:val="clear" w:color="000000" w:fill="F2F2F2"/>
            <w:vAlign w:val="center"/>
            <w:hideMark/>
          </w:tcPr>
          <w:p w14:paraId="41EB123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SONUÇ</w:t>
            </w:r>
          </w:p>
        </w:tc>
      </w:tr>
      <w:tr w:rsidR="00277982" w:rsidRPr="00277982" w14:paraId="133DD6CA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5E6282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99EC113" w14:textId="329D1A51" w:rsidR="00277982" w:rsidRPr="00277982" w:rsidRDefault="00CA1060" w:rsidP="0018486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Dr. Öğr. Üyesi Gündüz Güngör tarafından 2024-2025 yılına ait faaliyet raporunun yazılmasına karar verildi.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A61C134" w14:textId="3494244B" w:rsidR="00277982" w:rsidRPr="00277982" w:rsidRDefault="0018486F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  <w:r w:rsidR="00277982"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82713D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4665B04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627F2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05A1253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4C1B89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E30CEE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17E962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052A04B" w14:textId="3E509D4C" w:rsidR="00277982" w:rsidRPr="00277982" w:rsidRDefault="0018486F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  <w:r w:rsidR="00277982"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CDC467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09875E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60DFDD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6D3984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0E86B032" w14:textId="7BE8DB67" w:rsidR="00277982" w:rsidRPr="00277982" w:rsidRDefault="00CA1060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Arş. Gör. İrem Turgut tarafından proje ara raporunun yazılması ve 05.06.2025 tarihine kadar iletilmesine karar verildi. </w:t>
            </w:r>
            <w:r w:rsidR="00277982"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6022290E" w14:textId="365A917C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18486F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657ABB86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1CF07E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E6E0B3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EB0497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6CF616F9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3078E1D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7DC17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7B74A8F4" w14:textId="2006F41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18486F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582A2F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B276D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1057ACD3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7DC324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5810C15" w14:textId="5C971A00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CA1060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Modüllerin son halinin oluşturulması ve senaristlere iletilmesine, 30.06.2025 tarihinde konu ile ilgili toplantı yapılmasına karar verildi.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2B95002" w14:textId="068F705A" w:rsidR="00277982" w:rsidRPr="00277982" w:rsidRDefault="00840348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  <w:r w:rsidR="00277982"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E033CE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E8DD5E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72548C3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093C66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EB5EFEB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4D439DB7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360659B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2CAD5C7C" w14:textId="74EF07DD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840348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ÖGEK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11C1DD1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54A64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705C675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4C1BCB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4771E172" w14:textId="6B988CAB" w:rsidR="00277982" w:rsidRPr="00277982" w:rsidRDefault="00CA1060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KMYO tarafından talep edilen ölçme sistemlerinin bildirilmesine karar verildi. </w:t>
            </w:r>
            <w:r w:rsidR="00277982"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6E29CF7" w14:textId="0CF680BC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  <w:r w:rsidR="00CA106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</w:p>
        </w:tc>
      </w:tr>
      <w:tr w:rsidR="00277982" w:rsidRPr="00277982" w14:paraId="616C3ECF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3F63753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37B52B38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3C47C26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224A16E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0B26D2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81174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40A8EFE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2C08DAB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6ABAAD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ADFDA0F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0F5D80ED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127B1E2" w14:textId="045DFD43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  <w:r w:rsidR="007F5218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 xml:space="preserve">Rubrik kullanımı ile ilgili KMYO birimine toplantı yapılmasına karar verilmiştir. 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ADFDDE7" w14:textId="7D30E853" w:rsidR="00277982" w:rsidRPr="00277982" w:rsidRDefault="007F5218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Kabul</w:t>
            </w:r>
            <w:r w:rsidR="00277982"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1BC5772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28BD62A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47EFF4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171439B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569073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517362B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29DF5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0E2B0A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39F4BC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712C21E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2ECF600B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6945AC1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6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30E76DD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396D53C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2794BB1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4A44682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0D31D22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B56FAD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30E79BC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22597FBF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5E868FF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B4CC3F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B0632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7C6378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9D3E27C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40510AA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0013445A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E31D8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7144D5F3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60A47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20B47A34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46C0DBD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1565C1D8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8D0AC9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787AB4B6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673947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B12834C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043E90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A905A0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7BCA3563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76F007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1871A57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5373A1B9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ED99D0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D68CB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5846CCA5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79408C14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161028A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4F3439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0375AE7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4B1AE5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3F7A2D87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4C377926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3C4AC12B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1AE169A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549F467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6C56367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072F86F1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455880C0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F501E3D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499E77BE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7D832DF9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2C87953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6873CD8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DA05B28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4BD5E054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277982" w:rsidRPr="00277982" w14:paraId="6BA0FA80" w14:textId="77777777" w:rsidTr="00277982">
        <w:trPr>
          <w:trHeight w:val="702"/>
          <w:jc w:val="center"/>
        </w:trPr>
        <w:tc>
          <w:tcPr>
            <w:tcW w:w="500" w:type="dxa"/>
            <w:vMerge w:val="restart"/>
            <w:shd w:val="clear" w:color="000000" w:fill="F2F2F2"/>
            <w:vAlign w:val="center"/>
            <w:hideMark/>
          </w:tcPr>
          <w:p w14:paraId="5F648565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lastRenderedPageBreak/>
              <w:t>10</w:t>
            </w:r>
          </w:p>
        </w:tc>
        <w:tc>
          <w:tcPr>
            <w:tcW w:w="6375" w:type="dxa"/>
            <w:gridSpan w:val="4"/>
            <w:vMerge w:val="restart"/>
            <w:shd w:val="clear" w:color="auto" w:fill="auto"/>
            <w:vAlign w:val="center"/>
            <w:hideMark/>
          </w:tcPr>
          <w:p w14:paraId="2E5E5792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2329" w:type="dxa"/>
            <w:vMerge w:val="restart"/>
            <w:shd w:val="clear" w:color="auto" w:fill="auto"/>
            <w:vAlign w:val="center"/>
            <w:hideMark/>
          </w:tcPr>
          <w:p w14:paraId="74525ABF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  <w:t> </w:t>
            </w:r>
          </w:p>
        </w:tc>
      </w:tr>
      <w:tr w:rsidR="00277982" w:rsidRPr="00277982" w14:paraId="24AB732E" w14:textId="77777777" w:rsidTr="00277982">
        <w:trPr>
          <w:trHeight w:val="509"/>
          <w:jc w:val="center"/>
        </w:trPr>
        <w:tc>
          <w:tcPr>
            <w:tcW w:w="500" w:type="dxa"/>
            <w:vMerge/>
            <w:vAlign w:val="center"/>
            <w:hideMark/>
          </w:tcPr>
          <w:p w14:paraId="19B6EE0C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6375" w:type="dxa"/>
            <w:gridSpan w:val="4"/>
            <w:vMerge/>
            <w:vAlign w:val="center"/>
            <w:hideMark/>
          </w:tcPr>
          <w:p w14:paraId="19D70B6B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29" w:type="dxa"/>
            <w:vMerge/>
            <w:vAlign w:val="center"/>
            <w:hideMark/>
          </w:tcPr>
          <w:p w14:paraId="69DDBF2A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tr-TR"/>
              </w:rPr>
            </w:pPr>
          </w:p>
        </w:tc>
      </w:tr>
      <w:tr w:rsidR="00277982" w:rsidRPr="00277982" w14:paraId="0BFF4341" w14:textId="77777777" w:rsidTr="00277982">
        <w:trPr>
          <w:trHeight w:val="300"/>
          <w:jc w:val="center"/>
        </w:trPr>
        <w:tc>
          <w:tcPr>
            <w:tcW w:w="500" w:type="dxa"/>
            <w:vMerge/>
            <w:vAlign w:val="center"/>
            <w:hideMark/>
          </w:tcPr>
          <w:p w14:paraId="606E66AE" w14:textId="77777777" w:rsidR="00277982" w:rsidRPr="00277982" w:rsidRDefault="00277982" w:rsidP="00277982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095" w:type="dxa"/>
            <w:shd w:val="clear" w:color="auto" w:fill="auto"/>
            <w:vAlign w:val="center"/>
            <w:hideMark/>
          </w:tcPr>
          <w:p w14:paraId="0665F92E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Sorumlu</w:t>
            </w:r>
          </w:p>
        </w:tc>
        <w:tc>
          <w:tcPr>
            <w:tcW w:w="3793" w:type="dxa"/>
            <w:shd w:val="clear" w:color="auto" w:fill="auto"/>
            <w:vAlign w:val="center"/>
            <w:hideMark/>
          </w:tcPr>
          <w:p w14:paraId="111516A1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111EBD0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277982">
              <w:rPr>
                <w:rFonts w:ascii="Tahoma" w:eastAsia="Times New Roman" w:hAnsi="Tahoma" w:cs="Tahoma"/>
                <w:b/>
                <w:bCs/>
                <w:color w:val="000000"/>
                <w:sz w:val="18"/>
                <w:szCs w:val="18"/>
                <w:lang w:eastAsia="tr-TR"/>
              </w:rPr>
              <w:t>Termin</w:t>
            </w:r>
          </w:p>
        </w:tc>
        <w:tc>
          <w:tcPr>
            <w:tcW w:w="2820" w:type="dxa"/>
            <w:gridSpan w:val="2"/>
            <w:shd w:val="clear" w:color="auto" w:fill="auto"/>
            <w:vAlign w:val="center"/>
            <w:hideMark/>
          </w:tcPr>
          <w:p w14:paraId="579075C9" w14:textId="77777777" w:rsidR="00277982" w:rsidRPr="00277982" w:rsidRDefault="00277982" w:rsidP="002779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277982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7DA4D1F" w14:textId="77777777" w:rsidR="00277982" w:rsidRDefault="00277982" w:rsidP="00277982">
      <w:pPr>
        <w:ind w:left="-851"/>
        <w:jc w:val="both"/>
        <w:rPr>
          <w:rFonts w:cstheme="minorHAnsi"/>
        </w:rPr>
      </w:pPr>
    </w:p>
    <w:p w14:paraId="5BFF0EBE" w14:textId="77777777" w:rsidR="00277982" w:rsidRDefault="00277982" w:rsidP="00277982">
      <w:pPr>
        <w:jc w:val="both"/>
        <w:rPr>
          <w:rFonts w:cstheme="minorHAnsi"/>
        </w:rPr>
      </w:pPr>
    </w:p>
    <w:sectPr w:rsidR="00277982" w:rsidSect="00E23C0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8B7A18" w14:textId="77777777" w:rsidR="00CA5991" w:rsidRDefault="00CA5991" w:rsidP="00B0472D">
      <w:pPr>
        <w:spacing w:after="0" w:line="240" w:lineRule="auto"/>
      </w:pPr>
      <w:r>
        <w:separator/>
      </w:r>
    </w:p>
  </w:endnote>
  <w:endnote w:type="continuationSeparator" w:id="0">
    <w:p w14:paraId="21A7F31B" w14:textId="77777777" w:rsidR="00CA5991" w:rsidRDefault="00CA5991" w:rsidP="00B0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8FCCD" w14:textId="77777777" w:rsidR="00CA5991" w:rsidRDefault="00CA5991" w:rsidP="00B0472D">
      <w:pPr>
        <w:spacing w:after="0" w:line="240" w:lineRule="auto"/>
      </w:pPr>
      <w:r>
        <w:separator/>
      </w:r>
    </w:p>
  </w:footnote>
  <w:footnote w:type="continuationSeparator" w:id="0">
    <w:p w14:paraId="2CAA9BE8" w14:textId="77777777" w:rsidR="00CA5991" w:rsidRDefault="00CA5991" w:rsidP="00B047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52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3539"/>
      <w:gridCol w:w="3188"/>
      <w:gridCol w:w="1989"/>
      <w:gridCol w:w="1813"/>
    </w:tblGrid>
    <w:tr w:rsidR="00BE5079" w14:paraId="3A465932" w14:textId="77777777" w:rsidTr="00037A16">
      <w:trPr>
        <w:trHeight w:val="276"/>
        <w:jc w:val="center"/>
      </w:trPr>
      <w:tc>
        <w:tcPr>
          <w:tcW w:w="353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3286584" w14:textId="77777777" w:rsidR="00BE5079" w:rsidRDefault="00B25F6C" w:rsidP="00BE5079">
          <w:r>
            <w:rPr>
              <w:noProof/>
              <w:lang w:eastAsia="tr-TR"/>
            </w:rPr>
            <w:drawing>
              <wp:inline distT="0" distB="0" distL="0" distR="0" wp14:anchorId="0DC3DAC9" wp14:editId="2DAD0399">
                <wp:extent cx="2076450" cy="504825"/>
                <wp:effectExtent l="0" t="0" r="0" b="9525"/>
                <wp:docPr id="2" name="Res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76450" cy="504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8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FCB3DF6" w14:textId="77777777" w:rsidR="00BE5079" w:rsidRPr="000B78CD" w:rsidRDefault="00BE5079" w:rsidP="00BE5079">
          <w:pPr>
            <w:pStyle w:val="stBilgi"/>
            <w:jc w:val="center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>TOPLANTI TUTANAK FORMU</w:t>
          </w: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314EB60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DOKÜMAN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4966FA8" w14:textId="77777777" w:rsidR="00BE5079" w:rsidRDefault="002535AB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KSP.FR.008</w:t>
          </w:r>
        </w:p>
      </w:tc>
    </w:tr>
    <w:tr w:rsidR="00BE5079" w14:paraId="2376924C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7D8B2D9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5206F3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8E16321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İLK YAYIN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9A4D46F" w14:textId="77777777" w:rsidR="00BE5079" w:rsidRDefault="00F90A66" w:rsidP="00F90A66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KASIM 2016</w:t>
          </w:r>
        </w:p>
      </w:tc>
    </w:tr>
    <w:tr w:rsidR="00BE5079" w14:paraId="6F66B33E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6D73DA3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A644964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4605D7D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TARİHİ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FEF6E49" w14:textId="0DA85FF3" w:rsidR="00BE5079" w:rsidRDefault="00277982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AĞUSTOS 2022</w:t>
          </w:r>
        </w:p>
      </w:tc>
    </w:tr>
    <w:tr w:rsidR="00BE5079" w14:paraId="14AC2DC1" w14:textId="77777777" w:rsidTr="00037A16">
      <w:trPr>
        <w:trHeight w:val="276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1F751BA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8071E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422E9C8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REVİZYON NO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A6F8E20" w14:textId="611631F5" w:rsidR="00BE5079" w:rsidRDefault="00B25F6C" w:rsidP="00BE5079">
          <w:pPr>
            <w:pStyle w:val="stBilgi"/>
            <w:jc w:val="center"/>
            <w:rPr>
              <w:rFonts w:cs="Calibri"/>
            </w:rPr>
          </w:pPr>
          <w:r>
            <w:rPr>
              <w:rFonts w:cs="Calibri"/>
            </w:rPr>
            <w:t>0</w:t>
          </w:r>
          <w:r w:rsidR="00277982">
            <w:rPr>
              <w:rFonts w:cs="Calibri"/>
            </w:rPr>
            <w:t>3</w:t>
          </w:r>
        </w:p>
      </w:tc>
    </w:tr>
    <w:tr w:rsidR="00BE5079" w14:paraId="5D42924B" w14:textId="77777777" w:rsidTr="00037A16">
      <w:trPr>
        <w:trHeight w:val="90"/>
        <w:jc w:val="center"/>
      </w:trPr>
      <w:tc>
        <w:tcPr>
          <w:tcW w:w="35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C640D92" w14:textId="77777777" w:rsidR="00BE5079" w:rsidRDefault="00BE5079" w:rsidP="00BE5079"/>
      </w:tc>
      <w:tc>
        <w:tcPr>
          <w:tcW w:w="318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5696652" w14:textId="77777777" w:rsidR="00BE5079" w:rsidRDefault="00BE5079" w:rsidP="00BE5079">
          <w:pPr>
            <w:rPr>
              <w:rFonts w:cs="Calibri"/>
              <w:b/>
            </w:rPr>
          </w:pPr>
        </w:p>
      </w:tc>
      <w:tc>
        <w:tcPr>
          <w:tcW w:w="198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78707D2" w14:textId="77777777" w:rsidR="00BE5079" w:rsidRDefault="00BE5079" w:rsidP="00BE5079">
          <w:pPr>
            <w:pStyle w:val="stBilgi"/>
            <w:rPr>
              <w:rFonts w:cs="Calibri"/>
            </w:rPr>
          </w:pPr>
          <w:r>
            <w:rPr>
              <w:rFonts w:cs="Calibri"/>
            </w:rPr>
            <w:t>SAYFA</w:t>
          </w:r>
        </w:p>
      </w:tc>
      <w:tc>
        <w:tcPr>
          <w:tcW w:w="181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243C752" w14:textId="77777777" w:rsidR="00BE5079" w:rsidRPr="00D849D8" w:rsidRDefault="00BE5079" w:rsidP="00BE5079">
          <w:pPr>
            <w:pStyle w:val="stBilgi"/>
            <w:jc w:val="center"/>
            <w:rPr>
              <w:rFonts w:cs="Calibri"/>
            </w:rPr>
          </w:pP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PAGE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  <w:r w:rsidRPr="00D849D8">
            <w:rPr>
              <w:rFonts w:cs="Calibri"/>
            </w:rPr>
            <w:t xml:space="preserve"> / </w:t>
          </w:r>
          <w:r w:rsidRPr="00D849D8">
            <w:rPr>
              <w:rFonts w:cs="Calibri"/>
            </w:rPr>
            <w:fldChar w:fldCharType="begin"/>
          </w:r>
          <w:r w:rsidRPr="00D849D8">
            <w:rPr>
              <w:rFonts w:cs="Calibri"/>
            </w:rPr>
            <w:instrText>NUMPAGES  \* Arabic  \* MERGEFORMAT</w:instrText>
          </w:r>
          <w:r w:rsidRPr="00D849D8">
            <w:rPr>
              <w:rFonts w:cs="Calibri"/>
            </w:rPr>
            <w:fldChar w:fldCharType="separate"/>
          </w:r>
          <w:r w:rsidR="002535AB">
            <w:rPr>
              <w:rFonts w:cs="Calibri"/>
              <w:noProof/>
            </w:rPr>
            <w:t>1</w:t>
          </w:r>
          <w:r w:rsidRPr="00D849D8">
            <w:rPr>
              <w:rFonts w:cs="Calibri"/>
            </w:rPr>
            <w:fldChar w:fldCharType="end"/>
          </w:r>
        </w:p>
      </w:tc>
    </w:tr>
  </w:tbl>
  <w:p w14:paraId="5DF32A99" w14:textId="77777777" w:rsidR="00BE5079" w:rsidRDefault="00BE507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62FF"/>
    <w:multiLevelType w:val="hybridMultilevel"/>
    <w:tmpl w:val="FE70BFD6"/>
    <w:lvl w:ilvl="0" w:tplc="B986C0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 w15:restartNumberingAfterBreak="0">
    <w:nsid w:val="031F79D4"/>
    <w:multiLevelType w:val="hybridMultilevel"/>
    <w:tmpl w:val="6AE6568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04932"/>
    <w:multiLevelType w:val="hybridMultilevel"/>
    <w:tmpl w:val="417C819E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7521D5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7A0280"/>
    <w:multiLevelType w:val="hybridMultilevel"/>
    <w:tmpl w:val="CF022908"/>
    <w:lvl w:ilvl="0" w:tplc="041F000F">
      <w:start w:val="1"/>
      <w:numFmt w:val="decimal"/>
      <w:lvlText w:val="%1."/>
      <w:lvlJc w:val="left"/>
      <w:pPr>
        <w:ind w:left="644" w:hanging="360"/>
      </w:p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4A71769"/>
    <w:multiLevelType w:val="hybridMultilevel"/>
    <w:tmpl w:val="BAD03C2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40940"/>
    <w:multiLevelType w:val="hybridMultilevel"/>
    <w:tmpl w:val="710C5854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D43D9F"/>
    <w:multiLevelType w:val="hybridMultilevel"/>
    <w:tmpl w:val="B8B21008"/>
    <w:lvl w:ilvl="0" w:tplc="1D00FE7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num w:numId="1" w16cid:durableId="1213469440">
    <w:abstractNumId w:val="2"/>
  </w:num>
  <w:num w:numId="2" w16cid:durableId="2065177457">
    <w:abstractNumId w:val="5"/>
  </w:num>
  <w:num w:numId="3" w16cid:durableId="1587300761">
    <w:abstractNumId w:val="4"/>
  </w:num>
  <w:num w:numId="4" w16cid:durableId="2058359808">
    <w:abstractNumId w:val="3"/>
  </w:num>
  <w:num w:numId="5" w16cid:durableId="861745113">
    <w:abstractNumId w:val="6"/>
  </w:num>
  <w:num w:numId="6" w16cid:durableId="1316108551">
    <w:abstractNumId w:val="1"/>
  </w:num>
  <w:num w:numId="7" w16cid:durableId="2089573212">
    <w:abstractNumId w:val="0"/>
  </w:num>
  <w:num w:numId="8" w16cid:durableId="20069793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894"/>
    <w:rsid w:val="00011FD5"/>
    <w:rsid w:val="00037A16"/>
    <w:rsid w:val="00091598"/>
    <w:rsid w:val="000942D8"/>
    <w:rsid w:val="000C19ED"/>
    <w:rsid w:val="000D41F9"/>
    <w:rsid w:val="00104CFB"/>
    <w:rsid w:val="0011510C"/>
    <w:rsid w:val="001459E3"/>
    <w:rsid w:val="00171485"/>
    <w:rsid w:val="0018486F"/>
    <w:rsid w:val="001B634A"/>
    <w:rsid w:val="001F5C8E"/>
    <w:rsid w:val="00206EA5"/>
    <w:rsid w:val="0024651A"/>
    <w:rsid w:val="002535AB"/>
    <w:rsid w:val="00265CC8"/>
    <w:rsid w:val="00272595"/>
    <w:rsid w:val="00277982"/>
    <w:rsid w:val="002A1E81"/>
    <w:rsid w:val="002D2685"/>
    <w:rsid w:val="00344E92"/>
    <w:rsid w:val="0036564F"/>
    <w:rsid w:val="00386B6B"/>
    <w:rsid w:val="0039375F"/>
    <w:rsid w:val="00403E53"/>
    <w:rsid w:val="00421D94"/>
    <w:rsid w:val="00432AA1"/>
    <w:rsid w:val="00446C60"/>
    <w:rsid w:val="0052044C"/>
    <w:rsid w:val="005569D3"/>
    <w:rsid w:val="006159B4"/>
    <w:rsid w:val="00685ADF"/>
    <w:rsid w:val="006E36D5"/>
    <w:rsid w:val="00724FA0"/>
    <w:rsid w:val="0077338D"/>
    <w:rsid w:val="007E3D80"/>
    <w:rsid w:val="007F5218"/>
    <w:rsid w:val="007F6D7C"/>
    <w:rsid w:val="00840348"/>
    <w:rsid w:val="008A2C7A"/>
    <w:rsid w:val="008C1D61"/>
    <w:rsid w:val="008C682F"/>
    <w:rsid w:val="00915A8C"/>
    <w:rsid w:val="00950132"/>
    <w:rsid w:val="00A03010"/>
    <w:rsid w:val="00AB7C45"/>
    <w:rsid w:val="00AD0FB1"/>
    <w:rsid w:val="00AF205D"/>
    <w:rsid w:val="00B0472D"/>
    <w:rsid w:val="00B25F6C"/>
    <w:rsid w:val="00B61D16"/>
    <w:rsid w:val="00B74E6C"/>
    <w:rsid w:val="00BE5079"/>
    <w:rsid w:val="00C078BB"/>
    <w:rsid w:val="00C957CD"/>
    <w:rsid w:val="00CA1060"/>
    <w:rsid w:val="00CA5991"/>
    <w:rsid w:val="00D27204"/>
    <w:rsid w:val="00D452E1"/>
    <w:rsid w:val="00D73AF9"/>
    <w:rsid w:val="00E23C0C"/>
    <w:rsid w:val="00E4046A"/>
    <w:rsid w:val="00F04894"/>
    <w:rsid w:val="00F90A66"/>
    <w:rsid w:val="00FA7A08"/>
    <w:rsid w:val="00FC5250"/>
    <w:rsid w:val="00FF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2E0E7"/>
  <w15:docId w15:val="{7F2A0C14-BAD8-4E82-B686-63296128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C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72595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915A8C"/>
    <w:rPr>
      <w:b/>
      <w:bCs/>
    </w:rPr>
  </w:style>
  <w:style w:type="table" w:styleId="TabloKlavuzu">
    <w:name w:val="Table Grid"/>
    <w:basedOn w:val="NormalTablo"/>
    <w:uiPriority w:val="59"/>
    <w:rsid w:val="006E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rsid w:val="00B0472D"/>
  </w:style>
  <w:style w:type="paragraph" w:styleId="AltBilgi">
    <w:name w:val="footer"/>
    <w:basedOn w:val="Normal"/>
    <w:link w:val="AltBilgiChar"/>
    <w:uiPriority w:val="99"/>
    <w:unhideWhenUsed/>
    <w:rsid w:val="00B047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04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6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D96078-6A4A-483C-802C-8E1954CC9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6</TotalTime>
  <Pages>3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Ecir</dc:creator>
  <cp:keywords/>
  <dc:description/>
  <cp:lastModifiedBy>Saadet İrem Turgut</cp:lastModifiedBy>
  <cp:revision>3</cp:revision>
  <cp:lastPrinted>2014-09-23T10:38:00Z</cp:lastPrinted>
  <dcterms:created xsi:type="dcterms:W3CDTF">2025-05-30T08:10:00Z</dcterms:created>
  <dcterms:modified xsi:type="dcterms:W3CDTF">2025-05-30T08:12:00Z</dcterms:modified>
</cp:coreProperties>
</file>